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11F0F">
        <w:rPr>
          <w:rFonts w:ascii="Times New Roman" w:hAnsi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17.75pt">
            <v:imagedata r:id="rId5" o:title=""/>
          </v:shape>
        </w:pict>
      </w:r>
      <w:r w:rsidRPr="006C755D">
        <w:rPr>
          <w:rFonts w:ascii="Times New Roman" w:hAnsi="Times New Roman"/>
          <w:sz w:val="28"/>
          <w:szCs w:val="28"/>
        </w:rPr>
        <w:t xml:space="preserve">1.2.3. В состав комиссии по контролю за организацией питания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755D">
        <w:rPr>
          <w:rFonts w:ascii="Times New Roman" w:hAnsi="Times New Roman"/>
          <w:sz w:val="28"/>
          <w:szCs w:val="28"/>
        </w:rPr>
        <w:t xml:space="preserve">обучающихся входят представители администрации, члены Родительского комитета школы, педагоги.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1.2.4. 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A7715A" w:rsidRPr="00936EB9" w:rsidRDefault="00A7715A" w:rsidP="00393F1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36EB9">
        <w:rPr>
          <w:rFonts w:ascii="Times New Roman" w:hAnsi="Times New Roman"/>
          <w:b/>
          <w:sz w:val="28"/>
          <w:szCs w:val="28"/>
        </w:rPr>
        <w:t>2. Задачи комиссии по контролю за организацией питания обучающихся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 xml:space="preserve"> 2.1. Задачами комиссии по контролю за организацией питания обучающихся являются: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- обеспечение приоритетности защиты жизни и здоровья детей;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- соответствие энергетической ценности и химического состава рационов физиологическим потребностям и энергозатратам;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 xml:space="preserve">- </w:t>
      </w:r>
      <w:bookmarkStart w:id="0" w:name="_Hlk49376008"/>
      <w:r w:rsidRPr="006C755D">
        <w:rPr>
          <w:rFonts w:ascii="Times New Roman" w:hAnsi="Times New Roman"/>
          <w:sz w:val="28"/>
          <w:szCs w:val="28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0"/>
      <w:r w:rsidRPr="006C755D">
        <w:rPr>
          <w:rFonts w:ascii="Times New Roman" w:hAnsi="Times New Roman"/>
          <w:sz w:val="28"/>
          <w:szCs w:val="28"/>
        </w:rPr>
        <w:t>.</w:t>
      </w:r>
    </w:p>
    <w:p w:rsidR="00A7715A" w:rsidRPr="00936EB9" w:rsidRDefault="00A7715A" w:rsidP="00393F1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36EB9">
        <w:rPr>
          <w:rFonts w:ascii="Times New Roman" w:hAnsi="Times New Roman"/>
          <w:b/>
          <w:sz w:val="28"/>
          <w:szCs w:val="28"/>
        </w:rPr>
        <w:t>3. Функции комиссии по контролю организации питания обучающихся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3.1. Комиссия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755D">
        <w:rPr>
          <w:rFonts w:ascii="Times New Roman" w:hAnsi="Times New Roman"/>
          <w:sz w:val="28"/>
          <w:szCs w:val="28"/>
        </w:rPr>
        <w:t xml:space="preserve"> по контролю</w:t>
      </w:r>
      <w:r>
        <w:rPr>
          <w:rFonts w:ascii="Times New Roman" w:hAnsi="Times New Roman"/>
          <w:sz w:val="28"/>
          <w:szCs w:val="28"/>
        </w:rPr>
        <w:t xml:space="preserve"> за  </w:t>
      </w:r>
      <w:r w:rsidRPr="006C755D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ей  </w:t>
      </w:r>
      <w:r w:rsidRPr="006C755D">
        <w:rPr>
          <w:rFonts w:ascii="Times New Roman" w:hAnsi="Times New Roman"/>
          <w:sz w:val="28"/>
          <w:szCs w:val="28"/>
        </w:rPr>
        <w:t xml:space="preserve">питания обучающихся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755D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вует</w:t>
      </w:r>
      <w:r w:rsidRPr="006C755D">
        <w:rPr>
          <w:rFonts w:ascii="Times New Roman" w:hAnsi="Times New Roman"/>
          <w:sz w:val="28"/>
          <w:szCs w:val="28"/>
        </w:rPr>
        <w:t xml:space="preserve"> в следующих процедурах: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 xml:space="preserve"> - общественная экспертиза питания обучающихся;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 xml:space="preserve"> - контроль за качеством и количеством приготовленной согласно меню пищи;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- участие в разработке предложений и рекомендаций по улучшению качества питания обучающихся.</w:t>
      </w:r>
    </w:p>
    <w:p w:rsidR="00A7715A" w:rsidRPr="00936EB9" w:rsidRDefault="00A7715A" w:rsidP="00393F1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36EB9">
        <w:rPr>
          <w:rFonts w:ascii="Times New Roman" w:hAnsi="Times New Roman"/>
          <w:b/>
          <w:sz w:val="28"/>
          <w:szCs w:val="28"/>
        </w:rPr>
        <w:t xml:space="preserve">4. Права и ответственность  членов комиссии по контролю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36EB9">
        <w:rPr>
          <w:rFonts w:ascii="Times New Roman" w:hAnsi="Times New Roman"/>
          <w:b/>
          <w:sz w:val="28"/>
          <w:szCs w:val="28"/>
        </w:rPr>
        <w:t>за организацией питания обучающихся образовательной организации.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Для осуществления возложенных функций комиссии предоставлены следующие права: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4.1. контролировать в школе организацию и качество питания обучающихся;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 xml:space="preserve">4.2. получать от повара, </w:t>
      </w:r>
      <w:r>
        <w:rPr>
          <w:rFonts w:ascii="Times New Roman" w:hAnsi="Times New Roman"/>
          <w:sz w:val="28"/>
          <w:szCs w:val="28"/>
        </w:rPr>
        <w:t>заведующего производством</w:t>
      </w:r>
      <w:r w:rsidRPr="006C755D">
        <w:rPr>
          <w:rFonts w:ascii="Times New Roman" w:hAnsi="Times New Roman"/>
          <w:sz w:val="28"/>
          <w:szCs w:val="28"/>
        </w:rPr>
        <w:t xml:space="preserve"> информацию по организации питания, качеству приготовляемых блюд и соблюдению санитарно-гигиенических норм;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4.3. заслушивать на своих за</w:t>
      </w:r>
      <w:r>
        <w:rPr>
          <w:rFonts w:ascii="Times New Roman" w:hAnsi="Times New Roman"/>
          <w:sz w:val="28"/>
          <w:szCs w:val="28"/>
        </w:rPr>
        <w:t>седания заведующего производством</w:t>
      </w:r>
      <w:r w:rsidRPr="006C755D">
        <w:rPr>
          <w:rFonts w:ascii="Times New Roman" w:hAnsi="Times New Roman"/>
          <w:sz w:val="28"/>
          <w:szCs w:val="28"/>
        </w:rPr>
        <w:t xml:space="preserve"> по обеспечению качественного питания обучающихся;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4.5. изменить график проверки, если причина объективна;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4.6. вносить предложения по улучшению качества питания обучающихся;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A7715A" w:rsidRPr="00936EB9" w:rsidRDefault="00A7715A" w:rsidP="00393F1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36EB9">
        <w:rPr>
          <w:rFonts w:ascii="Times New Roman" w:hAnsi="Times New Roman"/>
          <w:b/>
          <w:sz w:val="28"/>
          <w:szCs w:val="28"/>
        </w:rPr>
        <w:t>5. Организация деятельности комиссии по контролю  за  организацией питания обучающихся.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A7715A" w:rsidRPr="006C755D" w:rsidRDefault="00A7715A" w:rsidP="00393F17">
      <w:pPr>
        <w:spacing w:line="240" w:lineRule="auto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5.2. Комиссия выбирает председателя.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 xml:space="preserve">5.3. Комиссия составляет план-график контроля по организации качественного питания школьников. 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5.4. О результатах работы комиссия информирует администрацию школы и родительские комитеты.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5.5. Один раз в четверть комиссия знакомит с результатами деятельности руководителя школы и один раз в полугодие Управляющий совет школы.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5.6. По итогам учебного года комиссия готовит аналитическую справку для отчёта по самообследованию образовательной организации.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5.8. Решение комиссии принима</w:t>
      </w:r>
      <w:r>
        <w:rPr>
          <w:rFonts w:ascii="Times New Roman" w:hAnsi="Times New Roman"/>
          <w:sz w:val="28"/>
          <w:szCs w:val="28"/>
        </w:rPr>
        <w:t>е</w:t>
      </w:r>
      <w:r w:rsidRPr="006C755D">
        <w:rPr>
          <w:rFonts w:ascii="Times New Roman" w:hAnsi="Times New Roman"/>
          <w:sz w:val="28"/>
          <w:szCs w:val="28"/>
        </w:rPr>
        <w:t>тся большинством голосов из числа присутствующих членов путём открытого голосования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C755D">
        <w:rPr>
          <w:rFonts w:ascii="Times New Roman" w:hAnsi="Times New Roman"/>
          <w:sz w:val="28"/>
          <w:szCs w:val="28"/>
        </w:rPr>
        <w:t>и оформля</w:t>
      </w:r>
      <w:r>
        <w:rPr>
          <w:rFonts w:ascii="Times New Roman" w:hAnsi="Times New Roman"/>
          <w:sz w:val="28"/>
          <w:szCs w:val="28"/>
        </w:rPr>
        <w:t>е</w:t>
      </w:r>
      <w:r w:rsidRPr="006C755D">
        <w:rPr>
          <w:rFonts w:ascii="Times New Roman" w:hAnsi="Times New Roman"/>
          <w:sz w:val="28"/>
          <w:szCs w:val="28"/>
        </w:rPr>
        <w:t>тся актом.</w:t>
      </w:r>
    </w:p>
    <w:p w:rsidR="00A7715A" w:rsidRPr="00936EB9" w:rsidRDefault="00A7715A" w:rsidP="00393F1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36EB9">
        <w:rPr>
          <w:rFonts w:ascii="Times New Roman" w:hAnsi="Times New Roman"/>
          <w:b/>
          <w:sz w:val="28"/>
          <w:szCs w:val="28"/>
        </w:rPr>
        <w:t>6. Ответственность членов Комиссии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A7715A" w:rsidRPr="006C755D" w:rsidRDefault="00A7715A" w:rsidP="00393F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C755D">
        <w:rPr>
          <w:rFonts w:ascii="Times New Roman" w:hAnsi="Times New Roman"/>
          <w:sz w:val="28"/>
          <w:szCs w:val="28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sectPr w:rsidR="00A7715A" w:rsidRPr="006C755D" w:rsidSect="00393F1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3219"/>
    <w:multiLevelType w:val="hybridMultilevel"/>
    <w:tmpl w:val="5AF8451C"/>
    <w:lvl w:ilvl="0" w:tplc="00000001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defaultTabStop w:val="708"/>
  <w:drawingGridHorizontalSpacing w:val="140"/>
  <w:drawingGridVerticalSpacing w:val="381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3F17"/>
    <w:rsid w:val="00087F84"/>
    <w:rsid w:val="001C5592"/>
    <w:rsid w:val="00261087"/>
    <w:rsid w:val="00335A87"/>
    <w:rsid w:val="00393F17"/>
    <w:rsid w:val="00451C38"/>
    <w:rsid w:val="004E0996"/>
    <w:rsid w:val="00511F0F"/>
    <w:rsid w:val="0055426A"/>
    <w:rsid w:val="006C755D"/>
    <w:rsid w:val="008920AF"/>
    <w:rsid w:val="008C6876"/>
    <w:rsid w:val="00936EB9"/>
    <w:rsid w:val="009B4896"/>
    <w:rsid w:val="00A7715A"/>
    <w:rsid w:val="00AA5E44"/>
    <w:rsid w:val="00AF0E09"/>
    <w:rsid w:val="00BA774E"/>
    <w:rsid w:val="00CD53F6"/>
    <w:rsid w:val="00DF0DFF"/>
    <w:rsid w:val="00E13679"/>
    <w:rsid w:val="00E34F9E"/>
    <w:rsid w:val="00E83B31"/>
    <w:rsid w:val="00EB4EB4"/>
    <w:rsid w:val="00F955AD"/>
    <w:rsid w:val="00FC0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17"/>
    <w:pPr>
      <w:spacing w:after="160" w:line="256" w:lineRule="auto"/>
    </w:pPr>
    <w:rPr>
      <w:rFonts w:ascii="Calibri" w:hAnsi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35A8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35A87"/>
    <w:rPr>
      <w:rFonts w:eastAsia="Times New Roman" w:cs="Times New Roman"/>
      <w:b/>
      <w:bCs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393F1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9B4896"/>
    <w:pPr>
      <w:widowControl w:val="0"/>
      <w:autoSpaceDE w:val="0"/>
      <w:autoSpaceDN w:val="0"/>
    </w:pPr>
    <w:rPr>
      <w:rFonts w:ascii="Calibri" w:eastAsia="Times New Roman" w:hAnsi="Calibri" w:cs="Calibri"/>
      <w:b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30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3</Pages>
  <Words>599</Words>
  <Characters>3420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cp:lastPrinted>2020-11-13T07:29:00Z</cp:lastPrinted>
  <dcterms:created xsi:type="dcterms:W3CDTF">2020-09-11T08:18:00Z</dcterms:created>
  <dcterms:modified xsi:type="dcterms:W3CDTF">2021-01-13T09:45:00Z</dcterms:modified>
</cp:coreProperties>
</file>